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29067"/>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FA07A7" w14:paraId="32CEFD62" w14:textId="77777777" w:rsidTr="001E387F">
            <w:trPr>
              <w:trHeight w:val="2977"/>
            </w:trPr>
            <w:tc>
              <w:tcPr>
                <w:tcW w:w="4770" w:type="dxa"/>
                <w:tcBorders>
                  <w:top w:val="nil"/>
                  <w:left w:val="nil"/>
                  <w:bottom w:val="nil"/>
                  <w:right w:val="nil"/>
                </w:tcBorders>
              </w:tcPr>
              <w:p w14:paraId="2429A7CD" w14:textId="390A8499" w:rsidR="00FA07A7" w:rsidRPr="00B574AC" w:rsidRDefault="00FA07A7" w:rsidP="00ED55B1">
                <w:r>
                  <w:rPr>
                    <w:noProof/>
                    <w:lang w:eastAsia="de-DE"/>
                  </w:rPr>
                  <mc:AlternateContent>
                    <mc:Choice Requires="wps">
                      <w:drawing>
                        <wp:anchor distT="0" distB="0" distL="114300" distR="114300" simplePos="0" relativeHeight="251663360" behindDoc="0" locked="0" layoutInCell="1" allowOverlap="1" wp14:anchorId="1188A579" wp14:editId="305C472A">
                          <wp:simplePos x="0" y="0"/>
                          <wp:positionH relativeFrom="column">
                            <wp:posOffset>-2540</wp:posOffset>
                          </wp:positionH>
                          <wp:positionV relativeFrom="paragraph">
                            <wp:posOffset>161290</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3A81E48C" w14:textId="04814245" w:rsidR="00FA07A7" w:rsidRPr="00FA07A7" w:rsidRDefault="00FA07A7" w:rsidP="001E387F">
                                      <w:pPr>
                                        <w:pStyle w:val="Titel"/>
                                        <w:spacing w:after="0"/>
                                        <w:jc w:val="center"/>
                                        <w:rPr>
                                          <w:rFonts w:asciiTheme="minorHAnsi" w:hAnsiTheme="minorHAnsi" w:cstheme="minorHAnsi"/>
                                          <w:sz w:val="56"/>
                                          <w:szCs w:val="56"/>
                                          <w:lang w:bidi="de-DE"/>
                                        </w:rPr>
                                      </w:pPr>
                                      <w:r w:rsidRPr="00FA07A7">
                                        <w:rPr>
                                          <w:rFonts w:asciiTheme="minorHAnsi" w:hAnsiTheme="minorHAnsi" w:cstheme="minorHAnsi"/>
                                          <w:sz w:val="56"/>
                                          <w:szCs w:val="56"/>
                                          <w:lang w:bidi="de-DE"/>
                                        </w:rPr>
                                        <w:t xml:space="preserve">POSTVOLLMACHT </w:t>
                                      </w:r>
                                      <w:r w:rsidRPr="00FA07A7">
                                        <w:rPr>
                                          <w:rFonts w:asciiTheme="minorHAnsi" w:hAnsiTheme="minorHAnsi" w:cstheme="minorHAnsi"/>
                                          <w:sz w:val="52"/>
                                          <w:lang w:bidi="de-DE"/>
                                        </w:rPr>
                                        <w:t>inkl. Einschreiben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8A579" id="_x0000_t202" coordsize="21600,21600" o:spt="202" path="m,l,21600r21600,l21600,xe">
                          <v:stroke joinstyle="miter"/>
                          <v:path gradientshapeok="t" o:connecttype="rect"/>
                        </v:shapetype>
                        <v:shape id="Textfeld 1" o:spid="_x0000_s1026" type="#_x0000_t202" style="position:absolute;margin-left:-.2pt;margin-top:12.7pt;width:237.45pt;height: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" filled="f" stroked="f" strokeweight=".5pt">
                          <v:textbox>
                            <w:txbxContent>
                              <w:p w14:paraId="3A81E48C" w14:textId="04814245" w:rsidR="00FA07A7" w:rsidRPr="00FA07A7" w:rsidRDefault="00FA07A7" w:rsidP="001E387F">
                                <w:pPr>
                                  <w:pStyle w:val="Titel"/>
                                  <w:spacing w:after="0"/>
                                  <w:jc w:val="center"/>
                                  <w:rPr>
                                    <w:rFonts w:asciiTheme="minorHAnsi" w:hAnsiTheme="minorHAnsi" w:cstheme="minorHAnsi"/>
                                    <w:sz w:val="56"/>
                                    <w:szCs w:val="56"/>
                                    <w:lang w:bidi="de-DE"/>
                                  </w:rPr>
                                </w:pPr>
                                <w:r w:rsidRPr="00FA07A7">
                                  <w:rPr>
                                    <w:rFonts w:asciiTheme="minorHAnsi" w:hAnsiTheme="minorHAnsi" w:cstheme="minorHAnsi"/>
                                    <w:sz w:val="56"/>
                                    <w:szCs w:val="56"/>
                                    <w:lang w:bidi="de-DE"/>
                                  </w:rPr>
                                  <w:t xml:space="preserve">POSTVOLLMACHT </w:t>
                                </w:r>
                                <w:r w:rsidRPr="00FA07A7">
                                  <w:rPr>
                                    <w:rFonts w:asciiTheme="minorHAnsi" w:hAnsiTheme="minorHAnsi" w:cstheme="minorHAnsi"/>
                                    <w:sz w:val="52"/>
                                    <w:lang w:bidi="de-DE"/>
                                  </w:rPr>
                                  <w:t>inkl. Einschreiben</w:t>
                                </w:r>
                              </w:p>
                            </w:txbxContent>
                          </v:textbox>
                        </v:shape>
                      </w:pict>
                    </mc:Fallback>
                  </mc:AlternateContent>
                </w:r>
              </w:p>
              <w:p w14:paraId="6D172E40" w14:textId="64735ED9" w:rsidR="00FA07A7" w:rsidRDefault="00FA07A7" w:rsidP="00ED55B1">
                <w:pPr>
                  <w:rPr>
                    <w:noProof/>
                    <w:sz w:val="26"/>
                    <w:szCs w:val="26"/>
                    <w:lang w:eastAsia="zh-CN"/>
                  </w:rPr>
                </w:pPr>
                <w:r>
                  <w:rPr>
                    <w:noProof/>
                    <w:sz w:val="26"/>
                    <w:szCs w:val="26"/>
                    <w:lang w:eastAsia="zh-CN"/>
                  </w:rPr>
                  <w:t xml:space="preserve">  </w:t>
                </w:r>
              </w:p>
              <w:p w14:paraId="2D5631BB" w14:textId="77777777" w:rsidR="00FA07A7" w:rsidRDefault="00FA07A7" w:rsidP="00ED55B1">
                <w:pPr>
                  <w:rPr>
                    <w:noProof/>
                    <w:sz w:val="26"/>
                    <w:szCs w:val="26"/>
                    <w:lang w:eastAsia="zh-CN"/>
                  </w:rPr>
                </w:pPr>
              </w:p>
              <w:p w14:paraId="5EBE9CBD" w14:textId="77777777" w:rsidR="00FA07A7" w:rsidRDefault="00FA07A7" w:rsidP="00ED55B1">
                <w:pPr>
                  <w:rPr>
                    <w:noProof/>
                    <w:sz w:val="26"/>
                    <w:szCs w:val="26"/>
                    <w:lang w:eastAsia="zh-CN"/>
                  </w:rPr>
                </w:pPr>
              </w:p>
              <w:p w14:paraId="518FD547" w14:textId="77777777" w:rsidR="00FA07A7" w:rsidRDefault="00FA07A7" w:rsidP="00ED55B1">
                <w:pPr>
                  <w:rPr>
                    <w:noProof/>
                    <w:sz w:val="26"/>
                    <w:szCs w:val="26"/>
                    <w:lang w:eastAsia="zh-CN"/>
                  </w:rPr>
                </w:pPr>
              </w:p>
              <w:p w14:paraId="15F5DDBC" w14:textId="77777777" w:rsidR="00FA07A7" w:rsidRDefault="00FA07A7" w:rsidP="00ED55B1">
                <w:pPr>
                  <w:rPr>
                    <w:noProof/>
                    <w:sz w:val="26"/>
                    <w:szCs w:val="26"/>
                    <w:lang w:eastAsia="zh-CN"/>
                  </w:rPr>
                </w:pPr>
              </w:p>
              <w:p w14:paraId="14484014" w14:textId="77777777" w:rsidR="00FA07A7" w:rsidRDefault="00FA07A7"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495FC9A0" wp14:editId="7AC6E579">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D02C6A"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FA07A7" w14:paraId="00582688" w14:textId="77777777" w:rsidTr="001B275A">
            <w:trPr>
              <w:trHeight w:val="9408"/>
            </w:trPr>
            <w:tc>
              <w:tcPr>
                <w:tcW w:w="4770" w:type="dxa"/>
                <w:tcBorders>
                  <w:top w:val="nil"/>
                  <w:left w:val="nil"/>
                  <w:bottom w:val="nil"/>
                  <w:right w:val="nil"/>
                </w:tcBorders>
              </w:tcPr>
              <w:p w14:paraId="49DB6255" w14:textId="77777777" w:rsidR="00FA07A7" w:rsidRDefault="00FA07A7" w:rsidP="00ED55B1">
                <w:pPr>
                  <w:rPr>
                    <w:noProof/>
                  </w:rPr>
                </w:pPr>
                <w:r w:rsidRPr="00D967AC">
                  <w:rPr>
                    <w:noProof/>
                    <w:lang w:eastAsia="de-DE"/>
                  </w:rPr>
                  <w:drawing>
                    <wp:anchor distT="0" distB="0" distL="114300" distR="114300" simplePos="0" relativeHeight="251662336" behindDoc="0" locked="0" layoutInCell="1" allowOverlap="1" wp14:anchorId="3B5E57CE" wp14:editId="2D5B55A0">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1312" behindDoc="1" locked="0" layoutInCell="1" allowOverlap="1" wp14:anchorId="23F0A229" wp14:editId="6189B9DD">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7760"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FA07A7" w14:paraId="24C856B5" w14:textId="77777777" w:rsidTr="00ED55B1">
            <w:trPr>
              <w:trHeight w:val="2413"/>
            </w:trPr>
            <w:tc>
              <w:tcPr>
                <w:tcW w:w="4770" w:type="dxa"/>
                <w:tcBorders>
                  <w:top w:val="nil"/>
                  <w:left w:val="nil"/>
                  <w:bottom w:val="nil"/>
                  <w:right w:val="nil"/>
                </w:tcBorders>
              </w:tcPr>
              <w:p w14:paraId="50CAE61A" w14:textId="77777777" w:rsidR="00FA07A7" w:rsidRDefault="00FA07A7" w:rsidP="00ED55B1"/>
              <w:p w14:paraId="12EA6438" w14:textId="77777777" w:rsidR="00FA07A7" w:rsidRDefault="00FA07A7" w:rsidP="00ED55B1">
                <w:pPr>
                  <w:rPr>
                    <w:noProof/>
                    <w:sz w:val="10"/>
                    <w:szCs w:val="10"/>
                  </w:rPr>
                </w:pPr>
                <w:r w:rsidRPr="00D86945">
                  <w:rPr>
                    <w:noProof/>
                    <w:sz w:val="10"/>
                    <w:szCs w:val="10"/>
                    <w:lang w:eastAsia="de-DE"/>
                  </w:rPr>
                  <mc:AlternateContent>
                    <mc:Choice Requires="wps">
                      <w:drawing>
                        <wp:inline distT="0" distB="0" distL="0" distR="0" wp14:anchorId="7BAC2B3F" wp14:editId="17041988">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2EAEE8"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45136201" w14:textId="77777777" w:rsidR="00FA07A7" w:rsidRDefault="00FA07A7" w:rsidP="00ED55B1">
                <w:pPr>
                  <w:rPr>
                    <w:noProof/>
                    <w:sz w:val="10"/>
                    <w:szCs w:val="10"/>
                  </w:rPr>
                </w:pPr>
              </w:p>
              <w:p w14:paraId="13A399E8" w14:textId="77777777" w:rsidR="00FA07A7" w:rsidRPr="00DA0992" w:rsidRDefault="00FA07A7"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06540F15" w14:textId="77777777" w:rsidR="00FA07A7" w:rsidRPr="00DA0992" w:rsidRDefault="00FA07A7"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61D35C23" w14:textId="77777777" w:rsidR="00FA07A7" w:rsidRPr="00DA0992" w:rsidRDefault="00FA07A7" w:rsidP="00ED55B1">
                <w:pPr>
                  <w:rPr>
                    <w:b w:val="0"/>
                    <w:bCs/>
                    <w:sz w:val="12"/>
                    <w:szCs w:val="8"/>
                  </w:rPr>
                </w:pPr>
              </w:p>
              <w:p w14:paraId="04829DCF" w14:textId="36B970D4" w:rsidR="00FA07A7" w:rsidRPr="00DA0992" w:rsidRDefault="00FA07A7" w:rsidP="00ED55B1">
                <w:pPr>
                  <w:rPr>
                    <w:b w:val="0"/>
                    <w:bCs/>
                    <w:sz w:val="12"/>
                    <w:szCs w:val="8"/>
                  </w:rPr>
                </w:pPr>
                <w:r w:rsidRPr="00DA0992">
                  <w:rPr>
                    <w:bCs/>
                    <w:sz w:val="12"/>
                    <w:szCs w:val="8"/>
                  </w:rPr>
                  <w:t>© 202</w:t>
                </w:r>
                <w:r w:rsidR="005901AC">
                  <w:rPr>
                    <w:bCs/>
                    <w:sz w:val="12"/>
                    <w:szCs w:val="8"/>
                  </w:rPr>
                  <w:t>2</w:t>
                </w:r>
                <w:r w:rsidRPr="00DA0992">
                  <w:rPr>
                    <w:bCs/>
                    <w:sz w:val="12"/>
                    <w:szCs w:val="8"/>
                  </w:rPr>
                  <w:t>. Alle Rechte liegen bei Markt+Technik Verlag GmbH.</w:t>
                </w:r>
              </w:p>
              <w:p w14:paraId="21ECC1AD" w14:textId="77777777" w:rsidR="00FA07A7" w:rsidRPr="00DA0992" w:rsidRDefault="00FA07A7" w:rsidP="00ED55B1">
                <w:pPr>
                  <w:rPr>
                    <w:b w:val="0"/>
                    <w:bCs/>
                    <w:sz w:val="12"/>
                    <w:szCs w:val="8"/>
                  </w:rPr>
                </w:pPr>
                <w:r w:rsidRPr="00DA0992">
                  <w:rPr>
                    <w:bCs/>
                    <w:sz w:val="12"/>
                    <w:szCs w:val="8"/>
                  </w:rPr>
                  <w:t>Nachdruck, Verbreitung oder Vervielfältigung nicht ohne Genehmigung des Verlags.</w:t>
                </w:r>
              </w:p>
              <w:p w14:paraId="12CEDB86" w14:textId="77777777" w:rsidR="00FA07A7" w:rsidRPr="00D86945" w:rsidRDefault="00FA07A7" w:rsidP="00ED55B1">
                <w:pPr>
                  <w:rPr>
                    <w:noProof/>
                    <w:sz w:val="10"/>
                    <w:szCs w:val="10"/>
                  </w:rPr>
                </w:pPr>
              </w:p>
            </w:tc>
          </w:tr>
        </w:tbl>
        <w:p w14:paraId="34B32BFB" w14:textId="77777777" w:rsidR="00FA07A7" w:rsidRDefault="00FA07A7" w:rsidP="009A71D3">
          <w:r>
            <w:rPr>
              <w:noProof/>
              <w:lang w:eastAsia="de-DE"/>
            </w:rPr>
            <w:drawing>
              <wp:anchor distT="0" distB="0" distL="114300" distR="114300" simplePos="0" relativeHeight="251660288" behindDoc="1" locked="0" layoutInCell="1" allowOverlap="1" wp14:anchorId="135443CF" wp14:editId="22BA2807">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B07EF" w14:textId="77777777" w:rsidR="00FA07A7" w:rsidRDefault="00FA07A7" w:rsidP="009A71D3">
          <w:pPr>
            <w:spacing w:after="200"/>
            <w:rPr>
              <w:lang w:bidi="de-DE"/>
            </w:rPr>
          </w:pPr>
        </w:p>
        <w:p w14:paraId="345C4E2A" w14:textId="77777777" w:rsidR="00FA07A7" w:rsidRDefault="00FA07A7" w:rsidP="009A71D3">
          <w:pPr>
            <w:pStyle w:val="berschrift3"/>
            <w:rPr>
              <w:sz w:val="40"/>
              <w:szCs w:val="40"/>
            </w:rPr>
          </w:pPr>
        </w:p>
        <w:p w14:paraId="542F8224" w14:textId="77777777" w:rsidR="00FA07A7" w:rsidRDefault="00FA07A7" w:rsidP="009A71D3"/>
        <w:p w14:paraId="3DA07399" w14:textId="77777777" w:rsidR="00FA07A7" w:rsidRDefault="00FA07A7" w:rsidP="009A71D3"/>
        <w:p w14:paraId="4F7F8A39" w14:textId="77777777" w:rsidR="00FA07A7" w:rsidRDefault="00FA07A7" w:rsidP="009A71D3"/>
        <w:p w14:paraId="6AE69E25" w14:textId="77777777" w:rsidR="00FA07A7" w:rsidRDefault="00FA07A7" w:rsidP="009A71D3"/>
        <w:p w14:paraId="2C4DF1CC" w14:textId="77777777" w:rsidR="00FA07A7" w:rsidRDefault="00FA07A7" w:rsidP="009A71D3"/>
        <w:p w14:paraId="4541D86E" w14:textId="77777777" w:rsidR="00FA07A7" w:rsidRDefault="00FA07A7" w:rsidP="009A71D3"/>
        <w:p w14:paraId="0A18CC15" w14:textId="77777777" w:rsidR="00FA07A7" w:rsidRDefault="00FA07A7" w:rsidP="009A71D3"/>
        <w:p w14:paraId="7459E61E" w14:textId="77777777" w:rsidR="00FA07A7" w:rsidRDefault="00FA07A7" w:rsidP="009A71D3"/>
        <w:p w14:paraId="37DDF859" w14:textId="77777777" w:rsidR="00FA07A7" w:rsidRDefault="00FA07A7" w:rsidP="009A71D3"/>
        <w:p w14:paraId="598D3417" w14:textId="77777777" w:rsidR="00FA07A7" w:rsidRDefault="00FA07A7" w:rsidP="009A71D3"/>
        <w:p w14:paraId="19143451" w14:textId="77777777" w:rsidR="00FA07A7" w:rsidRDefault="00FA07A7" w:rsidP="009A71D3"/>
        <w:p w14:paraId="3727D8B9" w14:textId="77777777" w:rsidR="00FA07A7" w:rsidRDefault="00FA07A7" w:rsidP="009A71D3"/>
        <w:p w14:paraId="0EB20E1F" w14:textId="77777777" w:rsidR="00FA07A7" w:rsidRDefault="00FA07A7" w:rsidP="009A71D3"/>
        <w:p w14:paraId="5FD477BA" w14:textId="77777777" w:rsidR="00FA07A7" w:rsidRDefault="00FA07A7" w:rsidP="009A71D3"/>
        <w:p w14:paraId="75020ACF" w14:textId="77777777" w:rsidR="00FA07A7" w:rsidRDefault="00FA07A7" w:rsidP="009A71D3"/>
        <w:p w14:paraId="6A65AB25" w14:textId="77777777" w:rsidR="00FA07A7" w:rsidRDefault="00FA07A7" w:rsidP="009A71D3"/>
        <w:p w14:paraId="5963A5B2" w14:textId="77777777" w:rsidR="00FA07A7" w:rsidRDefault="00FA07A7" w:rsidP="009A71D3"/>
        <w:p w14:paraId="5ED89626" w14:textId="77777777" w:rsidR="00FA07A7" w:rsidRDefault="00FA07A7" w:rsidP="009A71D3"/>
        <w:p w14:paraId="36050CA4" w14:textId="77777777" w:rsidR="00FA07A7" w:rsidRDefault="00FA07A7" w:rsidP="009A71D3"/>
        <w:p w14:paraId="7AC2CB70" w14:textId="77777777" w:rsidR="00FA07A7" w:rsidRDefault="00FA07A7" w:rsidP="009A71D3"/>
        <w:p w14:paraId="1E037C0E" w14:textId="77777777" w:rsidR="00FA07A7" w:rsidRDefault="00FA07A7" w:rsidP="009A71D3">
          <w:r>
            <w:rPr>
              <w:noProof/>
              <w:lang w:eastAsia="de-DE"/>
            </w:rPr>
            <mc:AlternateContent>
              <mc:Choice Requires="wps">
                <w:drawing>
                  <wp:anchor distT="0" distB="0" distL="114300" distR="114300" simplePos="0" relativeHeight="251659264" behindDoc="1" locked="0" layoutInCell="1" allowOverlap="1" wp14:anchorId="5A9E677D" wp14:editId="09F5032D">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03AB4"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06BADC03" w14:textId="77777777" w:rsidR="00FA07A7" w:rsidRDefault="00FA07A7" w:rsidP="009A71D3"/>
        <w:p w14:paraId="49971809" w14:textId="77777777" w:rsidR="00FA07A7" w:rsidRDefault="00FA07A7" w:rsidP="009A71D3"/>
        <w:p w14:paraId="4481ECE8" w14:textId="77777777" w:rsidR="00FA07A7" w:rsidRDefault="00FA07A7" w:rsidP="009A71D3"/>
        <w:p w14:paraId="476A5FBD" w14:textId="77777777" w:rsidR="00FA07A7" w:rsidRDefault="00FA07A7" w:rsidP="009A71D3"/>
        <w:p w14:paraId="56E7BF3C" w14:textId="77777777" w:rsidR="00FA07A7" w:rsidRDefault="00FA07A7" w:rsidP="009A71D3"/>
        <w:p w14:paraId="13A03804" w14:textId="77777777" w:rsidR="00FA07A7" w:rsidRDefault="00FA07A7" w:rsidP="009A71D3"/>
        <w:p w14:paraId="0491B56B" w14:textId="77777777" w:rsidR="00FA07A7" w:rsidRDefault="00FA07A7" w:rsidP="009A71D3"/>
        <w:p w14:paraId="64E973AE" w14:textId="77777777" w:rsidR="00FA07A7" w:rsidRDefault="00FA07A7" w:rsidP="009A71D3"/>
        <w:p w14:paraId="6B07C1AF" w14:textId="77777777" w:rsidR="00FA07A7" w:rsidRDefault="00FA07A7" w:rsidP="009A71D3"/>
        <w:p w14:paraId="239E50DC" w14:textId="77777777" w:rsidR="00FA07A7" w:rsidRDefault="00FA07A7" w:rsidP="009A71D3"/>
        <w:p w14:paraId="0B90CC2F" w14:textId="77777777" w:rsidR="00FA07A7" w:rsidRDefault="00FA07A7"/>
        <w:p w14:paraId="103ACAC7" w14:textId="117FE2C3" w:rsidR="00FA07A7" w:rsidRPr="00480201" w:rsidRDefault="00FA07A7" w:rsidP="00704DC9">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39DF2CA7" w:rsidR="0068303D" w:rsidRPr="00D1088E" w:rsidRDefault="0068303D" w:rsidP="0068303D">
                <w:pPr>
                  <w:pStyle w:val="berschrift2"/>
                  <w:rPr>
                    <w:sz w:val="18"/>
                    <w:szCs w:val="18"/>
                    <w:u w:val="single"/>
                  </w:rPr>
                </w:pPr>
                <w:r>
                  <w:rPr>
                    <w:sz w:val="18"/>
                    <w:szCs w:val="18"/>
                  </w:rPr>
                  <w:t>Sie haben zwei Möglichkeiten, wie Sie dieses Formular bearbeiten können. Da es sich um eine komplett editierbare Datei handelt, können Sie entweder nur die grau markierten Felder mit</w:t>
                </w:r>
                <w:r w:rsidR="00C62007">
                  <w:rPr>
                    <w:sz w:val="18"/>
                    <w:szCs w:val="18"/>
                  </w:rPr>
                  <w:t xml:space="preserve"> 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1BCA5C14" w14:textId="77777777" w:rsidR="00C62007" w:rsidRPr="00AA5936" w:rsidRDefault="00C62007" w:rsidP="00C62007">
            <w:pPr>
              <w:rPr>
                <w:sz w:val="18"/>
                <w:szCs w:val="18"/>
              </w:rPr>
            </w:pPr>
            <w:r>
              <w:rPr>
                <w:sz w:val="18"/>
                <w:szCs w:val="18"/>
              </w:rPr>
              <w:t>Im Vorfeld müssen Sie sicherstellen, dass der Schreibschutz des Dokuments aktiv ist. Schalten Sie ihn ggf. so ein:</w:t>
            </w:r>
          </w:p>
          <w:p w14:paraId="3D3B26AF" w14:textId="77777777" w:rsidR="00C62007" w:rsidRDefault="00C62007" w:rsidP="00C62007">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2147E2FD" w14:textId="77777777" w:rsidR="00C62007" w:rsidRPr="003C7F79" w:rsidRDefault="00C62007" w:rsidP="00C62007">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5DDBCE76" w14:textId="77777777" w:rsidR="00C62007" w:rsidRPr="00AA5936" w:rsidRDefault="00C62007" w:rsidP="00C62007">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548C7ACE" w14:textId="77777777" w:rsidR="00C62007" w:rsidRPr="00AA5936" w:rsidRDefault="00C62007" w:rsidP="00C62007">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2C5006EE" w14:textId="77777777" w:rsidR="00C62007" w:rsidRPr="00AA5936" w:rsidRDefault="00C62007" w:rsidP="00C62007">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1526A6FD" w14:textId="77777777" w:rsidR="00C62007" w:rsidRPr="00AA5936" w:rsidRDefault="00C62007" w:rsidP="00C62007">
            <w:pPr>
              <w:rPr>
                <w:sz w:val="18"/>
                <w:szCs w:val="18"/>
              </w:rPr>
            </w:pPr>
          </w:p>
          <w:p w14:paraId="06E0F92D" w14:textId="77777777" w:rsidR="00C62007" w:rsidRPr="003C7F79" w:rsidRDefault="00C62007" w:rsidP="00C62007">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7FC3EED6" w14:textId="77777777" w:rsidR="00C62007" w:rsidRPr="00AA5936" w:rsidRDefault="00C62007" w:rsidP="00C62007">
            <w:pPr>
              <w:rPr>
                <w:sz w:val="18"/>
                <w:szCs w:val="18"/>
              </w:rPr>
            </w:pPr>
          </w:p>
          <w:p w14:paraId="1AAE907D" w14:textId="77777777" w:rsidR="00C62007" w:rsidRPr="00AA5936" w:rsidRDefault="00C62007" w:rsidP="00C62007">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35E9D1EB" w14:textId="77777777" w:rsidR="00C62007" w:rsidRPr="00AA5936" w:rsidRDefault="00C62007" w:rsidP="00C62007">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6626FB49" w14:textId="77777777" w:rsidR="00C62007" w:rsidRPr="00AA5936" w:rsidRDefault="00C62007" w:rsidP="00C62007">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00831456" w14:textId="77777777" w:rsidR="00C62007" w:rsidRPr="00AA5936" w:rsidRDefault="00C62007" w:rsidP="00C62007">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3FAFE189" w14:textId="77777777" w:rsidR="00C62007" w:rsidRPr="00AA5936" w:rsidRDefault="00C62007" w:rsidP="00C62007">
            <w:pPr>
              <w:rPr>
                <w:sz w:val="18"/>
                <w:szCs w:val="18"/>
              </w:rPr>
            </w:pPr>
          </w:p>
          <w:p w14:paraId="12EAE44C" w14:textId="0D78659F" w:rsidR="0068303D" w:rsidRDefault="00425E62" w:rsidP="0068303D">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0A3BE348" w14:textId="2FA07CBA" w:rsidR="00105C0B" w:rsidRDefault="00105C0B" w:rsidP="0068303D">
            <w:pPr>
              <w:rPr>
                <w:sz w:val="18"/>
                <w:szCs w:val="18"/>
              </w:rPr>
            </w:pPr>
          </w:p>
          <w:p w14:paraId="3ADDAC75" w14:textId="652DE9E1" w:rsidR="00885CC9" w:rsidRDefault="00885CC9" w:rsidP="0068303D">
            <w:pPr>
              <w:rPr>
                <w:sz w:val="18"/>
                <w:szCs w:val="18"/>
              </w:rPr>
            </w:pPr>
          </w:p>
          <w:p w14:paraId="2D7253BA" w14:textId="1602CB22" w:rsidR="00885CC9" w:rsidRDefault="00885CC9" w:rsidP="0068303D">
            <w:pPr>
              <w:rPr>
                <w:sz w:val="18"/>
                <w:szCs w:val="18"/>
              </w:rPr>
            </w:pPr>
          </w:p>
          <w:p w14:paraId="0437928D" w14:textId="62FDCB5D" w:rsidR="00885CC9" w:rsidRDefault="00885CC9" w:rsidP="0068303D">
            <w:pPr>
              <w:rPr>
                <w:sz w:val="18"/>
                <w:szCs w:val="18"/>
              </w:rPr>
            </w:pPr>
          </w:p>
          <w:p w14:paraId="3D6FAC11" w14:textId="77777777" w:rsidR="00885CC9" w:rsidRDefault="00885CC9"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22B90924">
                      <wp:extent cx="5422005" cy="1144599"/>
                      <wp:effectExtent l="0" t="0" r="0" b="0"/>
                      <wp:docPr id="7" name="Textfeld 7"/>
                      <wp:cNvGraphicFramePr/>
                      <a:graphic xmlns:a="http://schemas.openxmlformats.org/drawingml/2006/main">
                        <a:graphicData uri="http://schemas.microsoft.com/office/word/2010/wordprocessingShape">
                          <wps:wsp>
                            <wps:cNvSpPr txBox="1"/>
                            <wps:spPr>
                              <a:xfrm>
                                <a:off x="0" y="0"/>
                                <a:ext cx="5422005" cy="1144599"/>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413440EA"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Wenn Sie diese Vorlage als Basis für die Erstellung</w:t>
                                  </w:r>
                                  <w:r w:rsidR="00263949">
                                    <w:rPr>
                                      <w:rFonts w:cs="Arial"/>
                                      <w:b w:val="0"/>
                                      <w:bCs/>
                                      <w:sz w:val="20"/>
                                      <w:szCs w:val="20"/>
                                    </w:rPr>
                                    <w:t xml:space="preserve"> </w:t>
                                  </w:r>
                                  <w:r w:rsidR="00885CC9">
                                    <w:rPr>
                                      <w:rFonts w:cs="Arial"/>
                                      <w:b w:val="0"/>
                                      <w:bCs/>
                                      <w:sz w:val="20"/>
                                      <w:szCs w:val="20"/>
                                    </w:rPr>
                                    <w:t>Ihrer Postvollmacht</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413440EA"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Wenn Sie diese Vorlage als Basis für die Erstellung</w:t>
                            </w:r>
                            <w:r w:rsidR="00263949">
                              <w:rPr>
                                <w:rFonts w:cs="Arial"/>
                                <w:b w:val="0"/>
                                <w:bCs/>
                                <w:sz w:val="20"/>
                                <w:szCs w:val="20"/>
                              </w:rPr>
                              <w:t xml:space="preserve"> </w:t>
                            </w:r>
                            <w:r w:rsidR="00885CC9">
                              <w:rPr>
                                <w:rFonts w:cs="Arial"/>
                                <w:b w:val="0"/>
                                <w:bCs/>
                                <w:sz w:val="20"/>
                                <w:szCs w:val="20"/>
                              </w:rPr>
                              <w:t>Ihrer Postvollmacht</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7ABAB54" w14:textId="1E6E57AE" w:rsidR="00F91974" w:rsidRDefault="00F91974" w:rsidP="00F91974">
      <w:pPr>
        <w:rPr>
          <w:lang w:eastAsia="de-DE"/>
        </w:rPr>
      </w:pPr>
    </w:p>
    <w:p w14:paraId="0A26819C" w14:textId="0246F785" w:rsidR="001A4607" w:rsidRDefault="001A4607" w:rsidP="00F91974">
      <w:pPr>
        <w:rPr>
          <w:lang w:eastAsia="de-DE"/>
        </w:rPr>
      </w:pPr>
    </w:p>
    <w:p w14:paraId="7792657B" w14:textId="464C1A6B" w:rsidR="001A4607" w:rsidRDefault="001A4607" w:rsidP="00F91974">
      <w:pPr>
        <w:rPr>
          <w:lang w:eastAsia="de-DE"/>
        </w:rPr>
      </w:pPr>
    </w:p>
    <w:p w14:paraId="709E59A7" w14:textId="05E25342" w:rsidR="001A4607" w:rsidRDefault="001A4607" w:rsidP="00F91974">
      <w:pPr>
        <w:rPr>
          <w:lang w:eastAsia="de-DE"/>
        </w:rPr>
      </w:pPr>
    </w:p>
    <w:p w14:paraId="56A0BA8E" w14:textId="77777777" w:rsidR="001A4607" w:rsidRPr="001A4607" w:rsidRDefault="001A4607" w:rsidP="00F91974">
      <w:pPr>
        <w:rPr>
          <w:sz w:val="22"/>
          <w:szCs w:val="18"/>
          <w:lang w:eastAsia="de-DE"/>
        </w:rPr>
      </w:pPr>
    </w:p>
    <w:p w14:paraId="26DAC762" w14:textId="55ECF959" w:rsidR="00805B27" w:rsidRPr="001A4607" w:rsidRDefault="00D040E8" w:rsidP="00805B27">
      <w:pPr>
        <w:pStyle w:val="berschrift3"/>
        <w:rPr>
          <w:sz w:val="40"/>
          <w:szCs w:val="40"/>
        </w:rPr>
      </w:pPr>
      <w:r>
        <w:rPr>
          <w:sz w:val="40"/>
          <w:szCs w:val="40"/>
        </w:rPr>
        <w:lastRenderedPageBreak/>
        <w:t>Postvollmacht</w:t>
      </w:r>
    </w:p>
    <w:p w14:paraId="02E184F7" w14:textId="77777777" w:rsidR="00885CC9" w:rsidRDefault="00885CC9" w:rsidP="00805B27">
      <w:pPr>
        <w:rPr>
          <w:b w:val="0"/>
          <w:bCs/>
        </w:rPr>
      </w:pPr>
    </w:p>
    <w:p w14:paraId="44D3B2F0" w14:textId="2CCC68D5" w:rsidR="00885CC9" w:rsidRDefault="00885CC9" w:rsidP="00885CC9">
      <w:pPr>
        <w:rPr>
          <w:rStyle w:val="Fett"/>
          <w:rFonts w:cstheme="minorHAnsi"/>
        </w:rPr>
      </w:pPr>
      <w:r w:rsidRPr="00885CC9">
        <w:rPr>
          <w:rStyle w:val="Fett"/>
          <w:rFonts w:cstheme="minorHAnsi"/>
        </w:rPr>
        <w:t>Vollmacht zur Annahme von Post</w:t>
      </w:r>
      <w:r w:rsidR="00370C4F">
        <w:rPr>
          <w:rStyle w:val="Fett"/>
          <w:rFonts w:cstheme="minorHAnsi"/>
        </w:rPr>
        <w:t xml:space="preserve"> und Einschreiben</w:t>
      </w:r>
    </w:p>
    <w:p w14:paraId="64A22911" w14:textId="66040F81" w:rsidR="00885CC9" w:rsidRDefault="00885CC9" w:rsidP="00885CC9">
      <w:r w:rsidRPr="00885CC9">
        <w:rPr>
          <w:rFonts w:cstheme="minorHAnsi"/>
        </w:rPr>
        <w:br/>
      </w:r>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p>
    <w:p w14:paraId="3C0E520F" w14:textId="77777777" w:rsidR="00885CC9" w:rsidRDefault="00885CC9" w:rsidP="00885CC9">
      <w:pPr>
        <w:rPr>
          <w:sz w:val="20"/>
          <w:szCs w:val="20"/>
        </w:rPr>
      </w:pPr>
      <w:r w:rsidRPr="001F16BD">
        <w:rPr>
          <w:sz w:val="20"/>
          <w:szCs w:val="20"/>
        </w:rPr>
        <w:t>VORNAME(N) UND NACHNAME</w:t>
      </w:r>
    </w:p>
    <w:p w14:paraId="0C6EDDF9" w14:textId="77777777" w:rsidR="00885CC9" w:rsidRPr="001F16BD" w:rsidRDefault="00885CC9" w:rsidP="00885CC9">
      <w:pPr>
        <w:rPr>
          <w:sz w:val="20"/>
          <w:szCs w:val="20"/>
        </w:rPr>
      </w:pPr>
    </w:p>
    <w:p w14:paraId="144648BD" w14:textId="77777777" w:rsidR="00885CC9" w:rsidRPr="001F16BD" w:rsidRDefault="00885CC9" w:rsidP="00885CC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676145BC" w14:textId="4717EA25" w:rsidR="00885CC9" w:rsidRDefault="00885CC9" w:rsidP="00885CC9">
      <w:pPr>
        <w:rPr>
          <w:sz w:val="20"/>
          <w:szCs w:val="20"/>
        </w:rPr>
      </w:pPr>
      <w:r>
        <w:rPr>
          <w:sz w:val="20"/>
          <w:szCs w:val="20"/>
        </w:rPr>
        <w:t>STRASSE</w:t>
      </w:r>
    </w:p>
    <w:p w14:paraId="19BD3DA7" w14:textId="77777777" w:rsidR="00885CC9" w:rsidRPr="001F16BD" w:rsidRDefault="00885CC9" w:rsidP="00885CC9">
      <w:pPr>
        <w:rPr>
          <w:sz w:val="20"/>
          <w:szCs w:val="20"/>
        </w:rPr>
      </w:pPr>
    </w:p>
    <w:p w14:paraId="0BF2E8EB" w14:textId="7B7E66AD" w:rsidR="00885CC9" w:rsidRDefault="00885CC9" w:rsidP="00885CC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3B3607DD" w14:textId="2CDA4AE8" w:rsidR="00885CC9" w:rsidRDefault="00885CC9" w:rsidP="00885CC9">
      <w:pPr>
        <w:rPr>
          <w:szCs w:val="28"/>
        </w:rPr>
      </w:pPr>
      <w:r w:rsidRPr="00885CC9">
        <w:rPr>
          <w:sz w:val="20"/>
          <w:szCs w:val="20"/>
        </w:rPr>
        <w:t>PLZ/ORT</w:t>
      </w:r>
    </w:p>
    <w:p w14:paraId="5267426D" w14:textId="75C2BE1E" w:rsidR="00885CC9" w:rsidRDefault="00885CC9" w:rsidP="00885CC9">
      <w:pPr>
        <w:pStyle w:val="StandardWeb"/>
        <w:shd w:val="clear" w:color="auto" w:fill="F5F5F5"/>
        <w:rPr>
          <w:rStyle w:val="Hervorhebung"/>
          <w:rFonts w:asciiTheme="minorHAnsi" w:eastAsiaTheme="majorEastAsia" w:hAnsiTheme="minorHAnsi" w:cstheme="minorHAnsi"/>
          <w:color w:val="082A75" w:themeColor="text2"/>
        </w:rPr>
      </w:pPr>
      <w:r w:rsidRPr="00885CC9">
        <w:rPr>
          <w:rStyle w:val="Hervorhebung"/>
          <w:rFonts w:asciiTheme="minorHAnsi" w:eastAsiaTheme="majorEastAsia" w:hAnsiTheme="minorHAnsi" w:cstheme="minorHAnsi"/>
          <w:color w:val="082A75" w:themeColor="text2"/>
        </w:rPr>
        <w:t xml:space="preserve">Hiermit bevollmächtige </w:t>
      </w:r>
      <w:r>
        <w:rPr>
          <w:rStyle w:val="Hervorhebung"/>
          <w:rFonts w:asciiTheme="minorHAnsi" w:eastAsiaTheme="majorEastAsia" w:hAnsiTheme="minorHAnsi" w:cstheme="minorHAnsi"/>
          <w:color w:val="082A75" w:themeColor="text2"/>
        </w:rPr>
        <w:t>ich</w:t>
      </w:r>
    </w:p>
    <w:p w14:paraId="0470AADB" w14:textId="77777777" w:rsidR="00885CC9" w:rsidRPr="00885CC9" w:rsidRDefault="00885CC9" w:rsidP="00885CC9">
      <w:pPr>
        <w:rPr>
          <w:b w:val="0"/>
          <w:bCs/>
        </w:rPr>
      </w:pPr>
      <w:r w:rsidRPr="00885CC9">
        <w:rPr>
          <w:b w:val="0"/>
          <w:bCs/>
        </w:rPr>
        <w:fldChar w:fldCharType="begin">
          <w:ffData>
            <w:name w:val="Text1"/>
            <w:enabled/>
            <w:calcOnExit w:val="0"/>
            <w:textInput>
              <w:default w:val="____________________________________________ "/>
            </w:textInput>
          </w:ffData>
        </w:fldChar>
      </w:r>
      <w:r w:rsidRPr="00885CC9">
        <w:rPr>
          <w:b w:val="0"/>
          <w:bCs/>
        </w:rPr>
        <w:instrText xml:space="preserve"> FORMTEXT </w:instrText>
      </w:r>
      <w:r w:rsidRPr="00885CC9">
        <w:rPr>
          <w:b w:val="0"/>
          <w:bCs/>
        </w:rPr>
      </w:r>
      <w:r w:rsidRPr="00885CC9">
        <w:rPr>
          <w:b w:val="0"/>
          <w:bCs/>
        </w:rPr>
        <w:fldChar w:fldCharType="separate"/>
      </w:r>
      <w:r w:rsidRPr="00885CC9">
        <w:rPr>
          <w:b w:val="0"/>
          <w:bCs/>
          <w:noProof/>
        </w:rPr>
        <w:t xml:space="preserve">____________________________________________ </w:t>
      </w:r>
      <w:r w:rsidRPr="00885CC9">
        <w:rPr>
          <w:b w:val="0"/>
          <w:bCs/>
        </w:rPr>
        <w:fldChar w:fldCharType="end"/>
      </w:r>
      <w:r w:rsidRPr="00885CC9">
        <w:rPr>
          <w:b w:val="0"/>
          <w:bCs/>
        </w:rPr>
        <w:t xml:space="preserve"> </w:t>
      </w:r>
    </w:p>
    <w:p w14:paraId="71574575" w14:textId="77777777" w:rsidR="00885CC9" w:rsidRPr="00885CC9" w:rsidRDefault="00885CC9" w:rsidP="00885CC9">
      <w:pPr>
        <w:rPr>
          <w:b w:val="0"/>
          <w:bCs/>
          <w:sz w:val="20"/>
          <w:szCs w:val="20"/>
        </w:rPr>
      </w:pPr>
      <w:r w:rsidRPr="00885CC9">
        <w:rPr>
          <w:b w:val="0"/>
          <w:bCs/>
          <w:sz w:val="20"/>
          <w:szCs w:val="20"/>
        </w:rPr>
        <w:t>VORNAME(N) UND NACHNAME</w:t>
      </w:r>
    </w:p>
    <w:p w14:paraId="3C1098A8" w14:textId="77777777" w:rsidR="00885CC9" w:rsidRPr="00885CC9" w:rsidRDefault="00885CC9" w:rsidP="00885CC9">
      <w:pPr>
        <w:rPr>
          <w:b w:val="0"/>
          <w:bCs/>
          <w:sz w:val="20"/>
          <w:szCs w:val="20"/>
        </w:rPr>
      </w:pPr>
    </w:p>
    <w:p w14:paraId="63BD484F" w14:textId="77777777" w:rsidR="00885CC9" w:rsidRPr="00885CC9" w:rsidRDefault="00885CC9" w:rsidP="00885CC9">
      <w:pPr>
        <w:rPr>
          <w:b w:val="0"/>
          <w:bCs/>
          <w:szCs w:val="28"/>
        </w:rPr>
      </w:pPr>
      <w:r w:rsidRPr="00885CC9">
        <w:rPr>
          <w:b w:val="0"/>
          <w:bCs/>
          <w:szCs w:val="28"/>
        </w:rPr>
        <w:fldChar w:fldCharType="begin">
          <w:ffData>
            <w:name w:val="Text2"/>
            <w:enabled/>
            <w:calcOnExit w:val="0"/>
            <w:textInput>
              <w:default w:val="____________________________________________ "/>
            </w:textInput>
          </w:ffData>
        </w:fldChar>
      </w:r>
      <w:r w:rsidRPr="00885CC9">
        <w:rPr>
          <w:b w:val="0"/>
          <w:bCs/>
          <w:szCs w:val="28"/>
        </w:rPr>
        <w:instrText xml:space="preserve"> FORMTEXT </w:instrText>
      </w:r>
      <w:r w:rsidRPr="00885CC9">
        <w:rPr>
          <w:b w:val="0"/>
          <w:bCs/>
          <w:szCs w:val="28"/>
        </w:rPr>
      </w:r>
      <w:r w:rsidRPr="00885CC9">
        <w:rPr>
          <w:b w:val="0"/>
          <w:bCs/>
          <w:szCs w:val="28"/>
        </w:rPr>
        <w:fldChar w:fldCharType="separate"/>
      </w:r>
      <w:r w:rsidRPr="00885CC9">
        <w:rPr>
          <w:b w:val="0"/>
          <w:bCs/>
          <w:noProof/>
          <w:szCs w:val="28"/>
        </w:rPr>
        <w:t xml:space="preserve">____________________________________________ </w:t>
      </w:r>
      <w:r w:rsidRPr="00885CC9">
        <w:rPr>
          <w:b w:val="0"/>
          <w:bCs/>
          <w:szCs w:val="28"/>
        </w:rPr>
        <w:fldChar w:fldCharType="end"/>
      </w:r>
      <w:r w:rsidRPr="00885CC9">
        <w:rPr>
          <w:b w:val="0"/>
          <w:bCs/>
          <w:szCs w:val="28"/>
        </w:rPr>
        <w:t xml:space="preserve"> </w:t>
      </w:r>
    </w:p>
    <w:p w14:paraId="6F8BF263" w14:textId="77777777" w:rsidR="00885CC9" w:rsidRPr="00885CC9" w:rsidRDefault="00885CC9" w:rsidP="00885CC9">
      <w:pPr>
        <w:rPr>
          <w:b w:val="0"/>
          <w:bCs/>
          <w:sz w:val="20"/>
          <w:szCs w:val="20"/>
        </w:rPr>
      </w:pPr>
      <w:r w:rsidRPr="00885CC9">
        <w:rPr>
          <w:b w:val="0"/>
          <w:bCs/>
          <w:sz w:val="20"/>
          <w:szCs w:val="20"/>
        </w:rPr>
        <w:t>STRASSE</w:t>
      </w:r>
    </w:p>
    <w:p w14:paraId="66DEAB2F" w14:textId="77777777" w:rsidR="00885CC9" w:rsidRPr="00885CC9" w:rsidRDefault="00885CC9" w:rsidP="00885CC9">
      <w:pPr>
        <w:rPr>
          <w:b w:val="0"/>
          <w:bCs/>
          <w:sz w:val="20"/>
          <w:szCs w:val="20"/>
        </w:rPr>
      </w:pPr>
    </w:p>
    <w:p w14:paraId="075A2795" w14:textId="28AD3C1F" w:rsidR="00885CC9" w:rsidRPr="00885CC9" w:rsidRDefault="00885CC9" w:rsidP="00885CC9">
      <w:pPr>
        <w:rPr>
          <w:b w:val="0"/>
          <w:bCs/>
          <w:szCs w:val="28"/>
        </w:rPr>
      </w:pPr>
      <w:r w:rsidRPr="00885CC9">
        <w:rPr>
          <w:b w:val="0"/>
          <w:bCs/>
          <w:szCs w:val="28"/>
        </w:rPr>
        <w:fldChar w:fldCharType="begin">
          <w:ffData>
            <w:name w:val="Text2"/>
            <w:enabled/>
            <w:calcOnExit w:val="0"/>
            <w:textInput>
              <w:default w:val="____________________________________________ "/>
            </w:textInput>
          </w:ffData>
        </w:fldChar>
      </w:r>
      <w:r w:rsidRPr="00885CC9">
        <w:rPr>
          <w:b w:val="0"/>
          <w:bCs/>
          <w:szCs w:val="28"/>
        </w:rPr>
        <w:instrText xml:space="preserve"> FORMTEXT </w:instrText>
      </w:r>
      <w:r w:rsidRPr="00885CC9">
        <w:rPr>
          <w:b w:val="0"/>
          <w:bCs/>
          <w:szCs w:val="28"/>
        </w:rPr>
      </w:r>
      <w:r w:rsidRPr="00885CC9">
        <w:rPr>
          <w:b w:val="0"/>
          <w:bCs/>
          <w:szCs w:val="28"/>
        </w:rPr>
        <w:fldChar w:fldCharType="separate"/>
      </w:r>
      <w:r w:rsidRPr="00885CC9">
        <w:rPr>
          <w:b w:val="0"/>
          <w:bCs/>
          <w:noProof/>
          <w:szCs w:val="28"/>
        </w:rPr>
        <w:t xml:space="preserve">____________________________________________ </w:t>
      </w:r>
      <w:r w:rsidRPr="00885CC9">
        <w:rPr>
          <w:b w:val="0"/>
          <w:bCs/>
          <w:szCs w:val="28"/>
        </w:rPr>
        <w:fldChar w:fldCharType="end"/>
      </w:r>
    </w:p>
    <w:p w14:paraId="18E8458F" w14:textId="06E9CA20" w:rsidR="00885CC9" w:rsidRPr="00885CC9" w:rsidRDefault="00885CC9" w:rsidP="00885CC9">
      <w:pPr>
        <w:rPr>
          <w:b w:val="0"/>
          <w:bCs/>
          <w:sz w:val="20"/>
          <w:szCs w:val="20"/>
        </w:rPr>
      </w:pPr>
      <w:r w:rsidRPr="00885CC9">
        <w:rPr>
          <w:b w:val="0"/>
          <w:bCs/>
          <w:sz w:val="20"/>
          <w:szCs w:val="20"/>
        </w:rPr>
        <w:t>PLZ/ORT</w:t>
      </w:r>
    </w:p>
    <w:p w14:paraId="47BE6E25" w14:textId="6F946E76" w:rsidR="00370C4F" w:rsidRPr="008B739D" w:rsidRDefault="00370C4F" w:rsidP="00370C4F">
      <w:pPr>
        <w:pStyle w:val="StandardWeb"/>
        <w:shd w:val="clear" w:color="auto" w:fill="F5F5F5"/>
        <w:rPr>
          <w:rFonts w:asciiTheme="minorHAnsi" w:hAnsiTheme="minorHAnsi" w:cstheme="minorHAnsi"/>
          <w:color w:val="082A75" w:themeColor="text2"/>
        </w:rPr>
      </w:pPr>
      <w:r w:rsidRPr="00370C4F">
        <w:rPr>
          <w:rStyle w:val="Hervorhebung"/>
          <w:rFonts w:asciiTheme="minorHAnsi" w:hAnsiTheme="minorHAnsi" w:cstheme="minorHAnsi"/>
          <w:color w:val="082A75" w:themeColor="text2"/>
        </w:rPr>
        <w:t xml:space="preserve">an mich gerichtete Postsendungen und Einschreiben </w:t>
      </w:r>
      <w:r w:rsidRPr="008B739D">
        <w:rPr>
          <w:rStyle w:val="Hervorhebung"/>
          <w:rFonts w:asciiTheme="minorHAnsi" w:hAnsiTheme="minorHAnsi" w:cstheme="minorHAnsi"/>
          <w:color w:val="082A75" w:themeColor="text2"/>
        </w:rPr>
        <w:t xml:space="preserve">im Zeitraum von </w:t>
      </w:r>
    </w:p>
    <w:p w14:paraId="7C94671E" w14:textId="084C281D" w:rsidR="00885CC9" w:rsidRPr="008B739D" w:rsidRDefault="00885CC9" w:rsidP="00885CC9">
      <w:pPr>
        <w:rPr>
          <w:b w:val="0"/>
          <w:bCs/>
          <w:szCs w:val="28"/>
        </w:rPr>
      </w:pPr>
      <w:r w:rsidRPr="008B739D">
        <w:rPr>
          <w:b w:val="0"/>
          <w:bCs/>
          <w:szCs w:val="28"/>
        </w:rPr>
        <w:fldChar w:fldCharType="begin">
          <w:ffData>
            <w:name w:val=""/>
            <w:enabled/>
            <w:calcOnExit w:val="0"/>
            <w:textInput>
              <w:default w:val="____________"/>
            </w:textInput>
          </w:ffData>
        </w:fldChar>
      </w:r>
      <w:r w:rsidRPr="008B739D">
        <w:rPr>
          <w:b w:val="0"/>
          <w:bCs/>
          <w:szCs w:val="28"/>
        </w:rPr>
        <w:instrText xml:space="preserve"> FORMTEXT </w:instrText>
      </w:r>
      <w:r w:rsidRPr="008B739D">
        <w:rPr>
          <w:b w:val="0"/>
          <w:bCs/>
          <w:szCs w:val="28"/>
        </w:rPr>
      </w:r>
      <w:r w:rsidRPr="008B739D">
        <w:rPr>
          <w:b w:val="0"/>
          <w:bCs/>
          <w:szCs w:val="28"/>
        </w:rPr>
        <w:fldChar w:fldCharType="separate"/>
      </w:r>
      <w:r w:rsidRPr="008B739D">
        <w:rPr>
          <w:b w:val="0"/>
          <w:bCs/>
          <w:noProof/>
          <w:szCs w:val="28"/>
        </w:rPr>
        <w:t>____________</w:t>
      </w:r>
      <w:r w:rsidRPr="008B739D">
        <w:rPr>
          <w:b w:val="0"/>
          <w:bCs/>
          <w:szCs w:val="28"/>
        </w:rPr>
        <w:fldChar w:fldCharType="end"/>
      </w:r>
      <w:r w:rsidRPr="008B739D">
        <w:rPr>
          <w:b w:val="0"/>
          <w:bCs/>
          <w:szCs w:val="28"/>
        </w:rPr>
        <w:t xml:space="preserve"> </w:t>
      </w:r>
      <w:r w:rsidRPr="008B739D">
        <w:rPr>
          <w:b w:val="0"/>
          <w:bCs/>
          <w:i/>
          <w:iCs/>
          <w:sz w:val="24"/>
          <w:szCs w:val="24"/>
        </w:rPr>
        <w:t>bis</w:t>
      </w:r>
      <w:r w:rsidRPr="008B739D">
        <w:rPr>
          <w:b w:val="0"/>
          <w:bCs/>
          <w:szCs w:val="28"/>
        </w:rPr>
        <w:t xml:space="preserve"> </w:t>
      </w:r>
      <w:r w:rsidRPr="008B739D">
        <w:rPr>
          <w:b w:val="0"/>
          <w:bCs/>
          <w:szCs w:val="28"/>
        </w:rPr>
        <w:fldChar w:fldCharType="begin">
          <w:ffData>
            <w:name w:val=""/>
            <w:enabled/>
            <w:calcOnExit w:val="0"/>
            <w:textInput>
              <w:default w:val="____________"/>
            </w:textInput>
          </w:ffData>
        </w:fldChar>
      </w:r>
      <w:r w:rsidRPr="008B739D">
        <w:rPr>
          <w:b w:val="0"/>
          <w:bCs/>
          <w:szCs w:val="28"/>
        </w:rPr>
        <w:instrText xml:space="preserve"> FORMTEXT </w:instrText>
      </w:r>
      <w:r w:rsidRPr="008B739D">
        <w:rPr>
          <w:b w:val="0"/>
          <w:bCs/>
          <w:szCs w:val="28"/>
        </w:rPr>
      </w:r>
      <w:r w:rsidRPr="008B739D">
        <w:rPr>
          <w:b w:val="0"/>
          <w:bCs/>
          <w:szCs w:val="28"/>
        </w:rPr>
        <w:fldChar w:fldCharType="separate"/>
      </w:r>
      <w:r w:rsidRPr="008B739D">
        <w:rPr>
          <w:b w:val="0"/>
          <w:bCs/>
          <w:noProof/>
          <w:szCs w:val="28"/>
        </w:rPr>
        <w:t>____________</w:t>
      </w:r>
      <w:r w:rsidRPr="008B739D">
        <w:rPr>
          <w:b w:val="0"/>
          <w:bCs/>
          <w:szCs w:val="28"/>
        </w:rPr>
        <w:fldChar w:fldCharType="end"/>
      </w:r>
    </w:p>
    <w:p w14:paraId="6CAB8639" w14:textId="69D71413" w:rsidR="00885CC9" w:rsidRPr="00885CC9" w:rsidRDefault="00885CC9" w:rsidP="00885CC9">
      <w:pPr>
        <w:rPr>
          <w:b w:val="0"/>
          <w:bCs/>
          <w:sz w:val="20"/>
          <w:szCs w:val="20"/>
        </w:rPr>
      </w:pPr>
      <w:r w:rsidRPr="008B739D">
        <w:rPr>
          <w:b w:val="0"/>
          <w:bCs/>
          <w:sz w:val="20"/>
          <w:szCs w:val="20"/>
        </w:rPr>
        <w:t xml:space="preserve">DATUM                                 </w:t>
      </w:r>
      <w:proofErr w:type="spellStart"/>
      <w:r w:rsidRPr="008B739D">
        <w:rPr>
          <w:b w:val="0"/>
          <w:bCs/>
          <w:sz w:val="20"/>
          <w:szCs w:val="20"/>
        </w:rPr>
        <w:t>DATUM</w:t>
      </w:r>
      <w:proofErr w:type="spellEnd"/>
    </w:p>
    <w:p w14:paraId="2A56C6EE" w14:textId="4C2F3808" w:rsidR="00370C4F" w:rsidRDefault="008B739D" w:rsidP="00885CC9">
      <w:pPr>
        <w:pStyle w:val="StandardWeb"/>
        <w:shd w:val="clear" w:color="auto" w:fill="F5F5F5"/>
        <w:rPr>
          <w:rFonts w:asciiTheme="minorHAnsi" w:hAnsiTheme="minorHAnsi" w:cstheme="minorHAnsi"/>
          <w:i/>
          <w:iCs/>
          <w:color w:val="082A75" w:themeColor="text2"/>
        </w:rPr>
      </w:pPr>
      <w:r>
        <w:rPr>
          <w:rFonts w:asciiTheme="minorHAnsi" w:hAnsiTheme="minorHAnsi" w:cstheme="minorHAnsi"/>
          <w:i/>
          <w:iCs/>
          <w:color w:val="082A75" w:themeColor="text2"/>
        </w:rPr>
        <w:t xml:space="preserve">entgegenzunehmen. </w:t>
      </w:r>
      <w:r w:rsidR="00370C4F" w:rsidRPr="00370C4F">
        <w:rPr>
          <w:rFonts w:asciiTheme="minorHAnsi" w:hAnsiTheme="minorHAnsi" w:cstheme="minorHAnsi"/>
          <w:i/>
          <w:iCs/>
          <w:color w:val="082A75" w:themeColor="text2"/>
        </w:rPr>
        <w:t>Die bevollmächtigte Person ist auch befugt, eigenhändig auszuliefernde Sendungen und Schreiben entgegenzunehmen.</w:t>
      </w:r>
      <w:r w:rsidR="00885CC9" w:rsidRPr="00370C4F">
        <w:rPr>
          <w:rFonts w:asciiTheme="minorHAnsi" w:hAnsiTheme="minorHAnsi" w:cstheme="minorHAnsi"/>
          <w:i/>
          <w:iCs/>
          <w:color w:val="082A75" w:themeColor="text2"/>
        </w:rPr>
        <w:t> </w:t>
      </w:r>
    </w:p>
    <w:p w14:paraId="3E46FDE5" w14:textId="77777777" w:rsidR="00370C4F" w:rsidRPr="00370C4F" w:rsidRDefault="00370C4F" w:rsidP="00885CC9">
      <w:pPr>
        <w:pStyle w:val="StandardWeb"/>
        <w:shd w:val="clear" w:color="auto" w:fill="F5F5F5"/>
        <w:rPr>
          <w:rFonts w:asciiTheme="minorHAnsi" w:hAnsiTheme="minorHAnsi" w:cstheme="minorHAnsi"/>
          <w:i/>
          <w:iCs/>
          <w:color w:val="082A75" w:themeColor="text2"/>
        </w:rPr>
      </w:pPr>
    </w:p>
    <w:p w14:paraId="7C2AFC18" w14:textId="01F4E08A" w:rsidR="00885CC9" w:rsidRPr="00885CC9" w:rsidRDefault="00885CC9" w:rsidP="00885CC9">
      <w:pPr>
        <w:pStyle w:val="StandardWeb"/>
        <w:shd w:val="clear" w:color="auto" w:fill="F5F5F5"/>
        <w:rPr>
          <w:rFonts w:asciiTheme="minorHAnsi" w:hAnsiTheme="minorHAnsi" w:cstheme="minorHAnsi"/>
          <w:color w:val="082A75" w:themeColor="text2"/>
        </w:rPr>
      </w:pPr>
      <w:r w:rsidRPr="00885CC9">
        <w:rPr>
          <w:rFonts w:asciiTheme="minorHAnsi" w:hAnsiTheme="minorHAnsi" w:cstheme="minorHAnsi"/>
          <w:color w:val="082A75" w:themeColor="text2"/>
        </w:rPr>
        <w:t>_________________________________________</w:t>
      </w:r>
    </w:p>
    <w:p w14:paraId="18162406" w14:textId="1874566E" w:rsidR="00885CC9" w:rsidRDefault="00885CC9" w:rsidP="00885CC9">
      <w:pPr>
        <w:pStyle w:val="StandardWeb"/>
        <w:shd w:val="clear" w:color="auto" w:fill="F5F5F5"/>
        <w:rPr>
          <w:rStyle w:val="Hervorhebung"/>
          <w:rFonts w:asciiTheme="minorHAnsi" w:eastAsiaTheme="majorEastAsia" w:hAnsiTheme="minorHAnsi" w:cstheme="minorHAnsi"/>
          <w:i w:val="0"/>
          <w:iCs w:val="0"/>
          <w:color w:val="082A75" w:themeColor="text2"/>
        </w:rPr>
      </w:pPr>
      <w:r w:rsidRPr="00885CC9">
        <w:rPr>
          <w:rStyle w:val="Hervorhebung"/>
          <w:rFonts w:asciiTheme="minorHAnsi" w:eastAsiaTheme="majorEastAsia" w:hAnsiTheme="minorHAnsi" w:cstheme="minorHAnsi"/>
          <w:i w:val="0"/>
          <w:iCs w:val="0"/>
          <w:color w:val="082A75" w:themeColor="text2"/>
        </w:rPr>
        <w:t>Ort, Datum</w:t>
      </w:r>
    </w:p>
    <w:p w14:paraId="422478FA" w14:textId="77777777" w:rsidR="00A45EBC" w:rsidRPr="00885CC9" w:rsidRDefault="00A45EBC" w:rsidP="00885CC9">
      <w:pPr>
        <w:pStyle w:val="StandardWeb"/>
        <w:shd w:val="clear" w:color="auto" w:fill="F5F5F5"/>
        <w:rPr>
          <w:rFonts w:asciiTheme="minorHAnsi" w:hAnsiTheme="minorHAnsi" w:cstheme="minorHAnsi"/>
          <w:color w:val="082A75" w:themeColor="text2"/>
        </w:rPr>
      </w:pPr>
    </w:p>
    <w:p w14:paraId="2470C509" w14:textId="6DFAE351" w:rsidR="00885CC9" w:rsidRPr="00885CC9" w:rsidRDefault="00885CC9" w:rsidP="00885CC9">
      <w:pPr>
        <w:pStyle w:val="StandardWeb"/>
        <w:shd w:val="clear" w:color="auto" w:fill="F5F5F5"/>
        <w:rPr>
          <w:rFonts w:asciiTheme="minorHAnsi" w:hAnsiTheme="minorHAnsi" w:cstheme="minorHAnsi"/>
          <w:color w:val="082A75" w:themeColor="text2"/>
        </w:rPr>
      </w:pPr>
      <w:r w:rsidRPr="00885CC9">
        <w:rPr>
          <w:rStyle w:val="Hervorhebung"/>
          <w:rFonts w:asciiTheme="minorHAnsi" w:eastAsiaTheme="majorEastAsia" w:hAnsiTheme="minorHAnsi" w:cstheme="minorHAnsi"/>
          <w:i w:val="0"/>
          <w:iCs w:val="0"/>
          <w:color w:val="082A75" w:themeColor="text2"/>
        </w:rPr>
        <w:t>__________________________________________ </w:t>
      </w:r>
    </w:p>
    <w:p w14:paraId="1543AF5B" w14:textId="77777777" w:rsidR="00885CC9" w:rsidRPr="00885CC9" w:rsidRDefault="00885CC9" w:rsidP="00885CC9">
      <w:pPr>
        <w:pStyle w:val="StandardWeb"/>
        <w:shd w:val="clear" w:color="auto" w:fill="F5F5F5"/>
        <w:rPr>
          <w:rFonts w:asciiTheme="minorHAnsi" w:hAnsiTheme="minorHAnsi" w:cstheme="minorHAnsi"/>
          <w:color w:val="082A75" w:themeColor="text2"/>
        </w:rPr>
      </w:pPr>
      <w:r w:rsidRPr="00885CC9">
        <w:rPr>
          <w:rStyle w:val="Hervorhebung"/>
          <w:rFonts w:asciiTheme="minorHAnsi" w:eastAsiaTheme="majorEastAsia" w:hAnsiTheme="minorHAnsi" w:cstheme="minorHAnsi"/>
          <w:color w:val="082A75" w:themeColor="text2"/>
        </w:rPr>
        <w:t>(Unterschrift)</w:t>
      </w:r>
    </w:p>
    <w:p w14:paraId="1B2EDDCB" w14:textId="77777777" w:rsidR="00885CC9" w:rsidRDefault="00885CC9" w:rsidP="00805B27">
      <w:pPr>
        <w:rPr>
          <w:b w:val="0"/>
          <w:bCs/>
        </w:rPr>
      </w:pPr>
    </w:p>
    <w:sectPr w:rsidR="00885CC9" w:rsidSect="00704DC9">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1833A" w14:textId="77777777" w:rsidR="00B54A32" w:rsidRDefault="00B54A32">
      <w:r>
        <w:separator/>
      </w:r>
    </w:p>
    <w:p w14:paraId="76B4152B" w14:textId="77777777" w:rsidR="00B54A32" w:rsidRDefault="00B54A32"/>
  </w:endnote>
  <w:endnote w:type="continuationSeparator" w:id="0">
    <w:p w14:paraId="2560E068" w14:textId="77777777" w:rsidR="00B54A32" w:rsidRDefault="00B54A32">
      <w:r>
        <w:continuationSeparator/>
      </w:r>
    </w:p>
    <w:p w14:paraId="108DAAC2" w14:textId="77777777" w:rsidR="00B54A32" w:rsidRDefault="00B54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D0519" w14:textId="77777777" w:rsidR="00B54A32" w:rsidRDefault="00B54A32">
      <w:r>
        <w:separator/>
      </w:r>
    </w:p>
    <w:p w14:paraId="3F296487" w14:textId="77777777" w:rsidR="00B54A32" w:rsidRDefault="00B54A32"/>
  </w:footnote>
  <w:footnote w:type="continuationSeparator" w:id="0">
    <w:p w14:paraId="1FD22B0C" w14:textId="77777777" w:rsidR="00B54A32" w:rsidRDefault="00B54A32">
      <w:r>
        <w:continuationSeparator/>
      </w:r>
    </w:p>
    <w:p w14:paraId="5CCA1E9C" w14:textId="77777777" w:rsidR="00B54A32" w:rsidRDefault="00B54A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5"/>
  </w:num>
  <w:num w:numId="4">
    <w:abstractNumId w:val="11"/>
  </w:num>
  <w:num w:numId="5">
    <w:abstractNumId w:val="17"/>
  </w:num>
  <w:num w:numId="6">
    <w:abstractNumId w:val="13"/>
  </w:num>
  <w:num w:numId="7">
    <w:abstractNumId w:val="16"/>
  </w:num>
  <w:num w:numId="8">
    <w:abstractNumId w:val="19"/>
  </w:num>
  <w:num w:numId="9">
    <w:abstractNumId w:val="4"/>
  </w:num>
  <w:num w:numId="10">
    <w:abstractNumId w:val="14"/>
  </w:num>
  <w:num w:numId="11">
    <w:abstractNumId w:val="9"/>
  </w:num>
  <w:num w:numId="12">
    <w:abstractNumId w:val="18"/>
  </w:num>
  <w:num w:numId="13">
    <w:abstractNumId w:val="5"/>
  </w:num>
  <w:num w:numId="14">
    <w:abstractNumId w:val="12"/>
  </w:num>
  <w:num w:numId="15">
    <w:abstractNumId w:val="1"/>
  </w:num>
  <w:num w:numId="16">
    <w:abstractNumId w:val="10"/>
  </w:num>
  <w:num w:numId="17">
    <w:abstractNumId w:val="8"/>
  </w:num>
  <w:num w:numId="18">
    <w:abstractNumId w:val="7"/>
  </w:num>
  <w:num w:numId="19">
    <w:abstractNumId w:val="2"/>
  </w:num>
  <w:num w:numId="20">
    <w:abstractNumId w:val="3"/>
  </w:num>
  <w:num w:numId="2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50324"/>
    <w:rsid w:val="000A0150"/>
    <w:rsid w:val="000A7C46"/>
    <w:rsid w:val="000E63C9"/>
    <w:rsid w:val="001017F8"/>
    <w:rsid w:val="00105C0B"/>
    <w:rsid w:val="00122E6C"/>
    <w:rsid w:val="00130E9D"/>
    <w:rsid w:val="00150A6D"/>
    <w:rsid w:val="00185B35"/>
    <w:rsid w:val="001A07A3"/>
    <w:rsid w:val="001A4607"/>
    <w:rsid w:val="001B5918"/>
    <w:rsid w:val="001F2BC8"/>
    <w:rsid w:val="001F5F6B"/>
    <w:rsid w:val="0023205A"/>
    <w:rsid w:val="00243EBC"/>
    <w:rsid w:val="00246A35"/>
    <w:rsid w:val="00263949"/>
    <w:rsid w:val="00284348"/>
    <w:rsid w:val="002F51F5"/>
    <w:rsid w:val="002F6EB2"/>
    <w:rsid w:val="00312137"/>
    <w:rsid w:val="00330359"/>
    <w:rsid w:val="0033762F"/>
    <w:rsid w:val="00360494"/>
    <w:rsid w:val="00366C7E"/>
    <w:rsid w:val="00370C4F"/>
    <w:rsid w:val="00384EA3"/>
    <w:rsid w:val="00386BE2"/>
    <w:rsid w:val="00391624"/>
    <w:rsid w:val="003A39A1"/>
    <w:rsid w:val="003C2191"/>
    <w:rsid w:val="003C77E2"/>
    <w:rsid w:val="003D3863"/>
    <w:rsid w:val="004110DE"/>
    <w:rsid w:val="00425E62"/>
    <w:rsid w:val="0044085A"/>
    <w:rsid w:val="00480201"/>
    <w:rsid w:val="0049542F"/>
    <w:rsid w:val="004B21A5"/>
    <w:rsid w:val="00501680"/>
    <w:rsid w:val="005037F0"/>
    <w:rsid w:val="00516A86"/>
    <w:rsid w:val="005275F6"/>
    <w:rsid w:val="00572102"/>
    <w:rsid w:val="005901AC"/>
    <w:rsid w:val="005E7F50"/>
    <w:rsid w:val="005F1BB0"/>
    <w:rsid w:val="00656C4D"/>
    <w:rsid w:val="00682827"/>
    <w:rsid w:val="0068303D"/>
    <w:rsid w:val="00694B4F"/>
    <w:rsid w:val="006D7037"/>
    <w:rsid w:val="006E5716"/>
    <w:rsid w:val="006F3927"/>
    <w:rsid w:val="00704DC9"/>
    <w:rsid w:val="007302B3"/>
    <w:rsid w:val="00730733"/>
    <w:rsid w:val="00730E3A"/>
    <w:rsid w:val="00736AAF"/>
    <w:rsid w:val="00765B2A"/>
    <w:rsid w:val="00783A34"/>
    <w:rsid w:val="007C6B52"/>
    <w:rsid w:val="007D16C5"/>
    <w:rsid w:val="007E6210"/>
    <w:rsid w:val="00805B27"/>
    <w:rsid w:val="00846406"/>
    <w:rsid w:val="00846429"/>
    <w:rsid w:val="00862FE4"/>
    <w:rsid w:val="0086389A"/>
    <w:rsid w:val="0087605E"/>
    <w:rsid w:val="00885CC9"/>
    <w:rsid w:val="008B1FEE"/>
    <w:rsid w:val="008B739D"/>
    <w:rsid w:val="008C6DBE"/>
    <w:rsid w:val="00903C32"/>
    <w:rsid w:val="00916B16"/>
    <w:rsid w:val="009173B9"/>
    <w:rsid w:val="0093335D"/>
    <w:rsid w:val="0093613E"/>
    <w:rsid w:val="00943026"/>
    <w:rsid w:val="0096404D"/>
    <w:rsid w:val="00966B81"/>
    <w:rsid w:val="009C7720"/>
    <w:rsid w:val="009D72F9"/>
    <w:rsid w:val="00A23AFA"/>
    <w:rsid w:val="00A31B3E"/>
    <w:rsid w:val="00A45EBC"/>
    <w:rsid w:val="00A532F3"/>
    <w:rsid w:val="00A8489E"/>
    <w:rsid w:val="00AB02A7"/>
    <w:rsid w:val="00AC29F3"/>
    <w:rsid w:val="00B122CF"/>
    <w:rsid w:val="00B231E5"/>
    <w:rsid w:val="00B345BF"/>
    <w:rsid w:val="00B54A32"/>
    <w:rsid w:val="00C02B87"/>
    <w:rsid w:val="00C4086D"/>
    <w:rsid w:val="00C62007"/>
    <w:rsid w:val="00CA1896"/>
    <w:rsid w:val="00CB5B28"/>
    <w:rsid w:val="00CF5371"/>
    <w:rsid w:val="00D0323A"/>
    <w:rsid w:val="00D040E8"/>
    <w:rsid w:val="00D0559F"/>
    <w:rsid w:val="00D07410"/>
    <w:rsid w:val="00D077E9"/>
    <w:rsid w:val="00D42CB7"/>
    <w:rsid w:val="00D5413D"/>
    <w:rsid w:val="00D570A9"/>
    <w:rsid w:val="00D60097"/>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555B"/>
    <w:rsid w:val="00F027BB"/>
    <w:rsid w:val="00F11DCF"/>
    <w:rsid w:val="00F162EA"/>
    <w:rsid w:val="00F52D27"/>
    <w:rsid w:val="00F83527"/>
    <w:rsid w:val="00F91974"/>
    <w:rsid w:val="00FA07A7"/>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 w:type="paragraph" w:styleId="StandardWeb">
    <w:name w:val="Normal (Web)"/>
    <w:basedOn w:val="Standard"/>
    <w:uiPriority w:val="99"/>
    <w:semiHidden/>
    <w:unhideWhenUsed/>
    <w:rsid w:val="00885CC9"/>
    <w:pPr>
      <w:spacing w:before="100" w:beforeAutospacing="1" w:after="100" w:afterAutospacing="1" w:line="240" w:lineRule="auto"/>
    </w:pPr>
    <w:rPr>
      <w:rFonts w:ascii="Times New Roman" w:eastAsia="Times New Roman" w:hAnsi="Times New Roman" w:cs="Times New Roman"/>
      <w:b w:val="0"/>
      <w:color w:val="auto"/>
      <w:sz w:val="24"/>
      <w:szCs w:val="24"/>
      <w:lang w:eastAsia="de-DE"/>
    </w:rPr>
  </w:style>
  <w:style w:type="character" w:styleId="Fett">
    <w:name w:val="Strong"/>
    <w:basedOn w:val="Absatz-Standardschriftart"/>
    <w:uiPriority w:val="22"/>
    <w:qFormat/>
    <w:rsid w:val="00885CC9"/>
    <w:rPr>
      <w:b/>
      <w:bCs/>
    </w:rPr>
  </w:style>
  <w:style w:type="character" w:styleId="Hervorhebung">
    <w:name w:val="Emphasis"/>
    <w:basedOn w:val="Absatz-Standardschriftart"/>
    <w:uiPriority w:val="20"/>
    <w:qFormat/>
    <w:rsid w:val="00885C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833813">
      <w:bodyDiv w:val="1"/>
      <w:marLeft w:val="0"/>
      <w:marRight w:val="0"/>
      <w:marTop w:val="0"/>
      <w:marBottom w:val="0"/>
      <w:divBdr>
        <w:top w:val="none" w:sz="0" w:space="0" w:color="auto"/>
        <w:left w:val="none" w:sz="0" w:space="0" w:color="auto"/>
        <w:bottom w:val="none" w:sz="0" w:space="0" w:color="auto"/>
        <w:right w:val="none" w:sz="0" w:space="0" w:color="auto"/>
      </w:divBdr>
      <w:divsChild>
        <w:div w:id="1038972074">
          <w:marLeft w:val="0"/>
          <w:marRight w:val="0"/>
          <w:marTop w:val="0"/>
          <w:marBottom w:val="0"/>
          <w:divBdr>
            <w:top w:val="none" w:sz="0" w:space="0" w:color="DBDBDB"/>
            <w:left w:val="none" w:sz="0" w:space="0" w:color="DBDBDB"/>
            <w:bottom w:val="none" w:sz="0" w:space="0" w:color="DBDBDB"/>
            <w:right w:val="none" w:sz="0" w:space="0" w:color="DBDBDB"/>
          </w:divBdr>
          <w:divsChild>
            <w:div w:id="99078736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1162F5"/>
    <w:rsid w:val="002946AD"/>
    <w:rsid w:val="005D064C"/>
    <w:rsid w:val="00877ED5"/>
    <w:rsid w:val="00AF2CA0"/>
    <w:rsid w:val="00C23088"/>
    <w:rsid w:val="00D37C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5D064C"/>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5D064C"/>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D37C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3</Pages>
  <Words>550</Words>
  <Characters>3472</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6</cp:revision>
  <cp:lastPrinted>2021-03-19T14:42:00Z</cp:lastPrinted>
  <dcterms:created xsi:type="dcterms:W3CDTF">2021-03-09T14:36:00Z</dcterms:created>
  <dcterms:modified xsi:type="dcterms:W3CDTF">2021-11-17T14:21:00Z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